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AADB63C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>PRIVITAK 1</w:t>
      </w:r>
      <w:r w:rsidRPr="007547C2">
        <w:rPr>
          <w:i/>
          <w:color w:val="215868" w:themeColor="accent5" w:themeShade="80"/>
          <w:szCs w:val="22"/>
        </w:rPr>
        <w:t>./ Popis stručnjaka u okviru tehničke i stručne sposobnosti</w:t>
      </w:r>
      <w:bookmarkEnd w:id="0"/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454B798A" w:rsidR="00A373F8" w:rsidRPr="007547C2" w:rsidRDefault="00E14D44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nabavi,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POPIS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33758AE9" w14:textId="77777777" w:rsidR="00AA5884" w:rsidRDefault="00A373F8" w:rsidP="00A52672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 w:rsidR="00C55D58">
        <w:rPr>
          <w:szCs w:val="22"/>
        </w:rPr>
        <w:t>e</w:t>
      </w:r>
      <w:r w:rsidRPr="00EC7AA1">
        <w:rPr>
          <w:szCs w:val="22"/>
        </w:rPr>
        <w:t xml:space="preserve"> stručnog nadzora</w:t>
      </w:r>
      <w:r w:rsidR="002C4517"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5884">
        <w:rPr>
          <w:szCs w:val="22"/>
        </w:rPr>
        <w:t>rekonstrukcije</w:t>
      </w:r>
    </w:p>
    <w:p w14:paraId="4E16D65B" w14:textId="6D02BF1A" w:rsidR="00E14D44" w:rsidRDefault="002B32B6" w:rsidP="00A52672">
      <w:pPr>
        <w:jc w:val="center"/>
        <w:rPr>
          <w:szCs w:val="22"/>
        </w:rPr>
      </w:pPr>
      <w:r w:rsidRPr="002B32B6">
        <w:rPr>
          <w:szCs w:val="22"/>
        </w:rPr>
        <w:t>NTP Donja Kustošija 2. etapa</w:t>
      </w:r>
    </w:p>
    <w:p w14:paraId="39B4C91F" w14:textId="77777777" w:rsidR="00E14D44" w:rsidRDefault="00E14D44" w:rsidP="00A52672">
      <w:pPr>
        <w:jc w:val="center"/>
        <w:rPr>
          <w:szCs w:val="22"/>
        </w:rPr>
      </w:pP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5857184D" w14:textId="77777777" w:rsidR="00A373F8" w:rsidRDefault="00A373F8" w:rsidP="00A373F8">
      <w:pPr>
        <w:jc w:val="both"/>
      </w:pPr>
      <w:r w:rsidRPr="0017222C">
        <w:t>Stručnjaci koji će sudjelovati u izvršenju Ugovora</w:t>
      </w:r>
      <w:r>
        <w:t>: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TableGrid2"/>
        <w:tblW w:w="10103" w:type="dxa"/>
        <w:jc w:val="center"/>
        <w:tblLook w:val="04A0" w:firstRow="1" w:lastRow="0" w:firstColumn="1" w:lastColumn="0" w:noHBand="0" w:noVBand="1"/>
      </w:tblPr>
      <w:tblGrid>
        <w:gridCol w:w="523"/>
        <w:gridCol w:w="3064"/>
        <w:gridCol w:w="1554"/>
        <w:gridCol w:w="2563"/>
        <w:gridCol w:w="2399"/>
      </w:tblGrid>
      <w:tr w:rsidR="00A373F8" w:rsidRPr="007547C2" w14:paraId="2361166A" w14:textId="77777777" w:rsidTr="00A373F8">
        <w:trPr>
          <w:trHeight w:val="245"/>
          <w:jc w:val="center"/>
        </w:trPr>
        <w:tc>
          <w:tcPr>
            <w:tcW w:w="523" w:type="dxa"/>
            <w:shd w:val="clear" w:color="auto" w:fill="DBE5F1" w:themeFill="accent1" w:themeFillTint="33"/>
            <w:vAlign w:val="center"/>
          </w:tcPr>
          <w:p w14:paraId="27A5BF62" w14:textId="77777777" w:rsidR="00A373F8" w:rsidRPr="00DD29BC" w:rsidRDefault="00A373F8" w:rsidP="00B30E78">
            <w:pPr>
              <w:jc w:val="center"/>
            </w:pPr>
            <w:r w:rsidRPr="00DD29BC">
              <w:t>Rb</w:t>
            </w:r>
          </w:p>
        </w:tc>
        <w:tc>
          <w:tcPr>
            <w:tcW w:w="3064" w:type="dxa"/>
            <w:shd w:val="clear" w:color="auto" w:fill="DBE5F1" w:themeFill="accent1" w:themeFillTint="33"/>
            <w:vAlign w:val="center"/>
          </w:tcPr>
          <w:p w14:paraId="1CABE061" w14:textId="77777777" w:rsidR="00A373F8" w:rsidRPr="00DD29BC" w:rsidRDefault="00A373F8" w:rsidP="00B30E78">
            <w:pPr>
              <w:jc w:val="center"/>
            </w:pPr>
            <w:r w:rsidRPr="00DD29BC">
              <w:t>Ime i prezime stručnjaka</w:t>
            </w:r>
          </w:p>
        </w:tc>
        <w:tc>
          <w:tcPr>
            <w:tcW w:w="1554" w:type="dxa"/>
            <w:shd w:val="clear" w:color="auto" w:fill="DBE5F1" w:themeFill="accent1" w:themeFillTint="33"/>
          </w:tcPr>
          <w:p w14:paraId="08CBB18C" w14:textId="77777777" w:rsidR="00A373F8" w:rsidRPr="00DD29BC" w:rsidRDefault="00A373F8" w:rsidP="00B30E78">
            <w:pPr>
              <w:jc w:val="center"/>
            </w:pPr>
            <w:r w:rsidRPr="00DD29BC">
              <w:t>Upis u Komoru</w:t>
            </w:r>
          </w:p>
          <w:p w14:paraId="09670634" w14:textId="77777777" w:rsidR="00A373F8" w:rsidRPr="00DD29BC" w:rsidRDefault="00A373F8" w:rsidP="00B30E78">
            <w:pPr>
              <w:jc w:val="center"/>
            </w:pPr>
            <w:r w:rsidRPr="00DD29BC">
              <w:t>(DA/NE)</w:t>
            </w:r>
          </w:p>
        </w:tc>
        <w:tc>
          <w:tcPr>
            <w:tcW w:w="2563" w:type="dxa"/>
            <w:shd w:val="clear" w:color="auto" w:fill="DBE5F1" w:themeFill="accent1" w:themeFillTint="33"/>
            <w:vAlign w:val="center"/>
          </w:tcPr>
          <w:p w14:paraId="5065B129" w14:textId="665624D7" w:rsidR="00A373F8" w:rsidRPr="00DD29BC" w:rsidRDefault="00A373F8" w:rsidP="00B30E78">
            <w:pPr>
              <w:jc w:val="center"/>
            </w:pPr>
            <w:r w:rsidRPr="00DD29BC">
              <w:t>Funkcija u pružanju usluga/struka</w:t>
            </w:r>
          </w:p>
        </w:tc>
        <w:tc>
          <w:tcPr>
            <w:tcW w:w="2399" w:type="dxa"/>
            <w:shd w:val="clear" w:color="auto" w:fill="DBE5F1" w:themeFill="accent1" w:themeFillTint="33"/>
          </w:tcPr>
          <w:p w14:paraId="684A5B8B" w14:textId="77777777" w:rsidR="00A373F8" w:rsidRPr="00DD29BC" w:rsidRDefault="00A373F8" w:rsidP="00B30E78">
            <w:pPr>
              <w:jc w:val="center"/>
            </w:pPr>
            <w:r w:rsidRPr="00DD29BC">
              <w:t>Zaposlen kod:</w:t>
            </w:r>
          </w:p>
          <w:p w14:paraId="07A6C1AF" w14:textId="77777777" w:rsidR="00A373F8" w:rsidRPr="00DD29BC" w:rsidRDefault="00A373F8" w:rsidP="00B30E78">
            <w:pPr>
              <w:jc w:val="center"/>
            </w:pPr>
            <w:r w:rsidRPr="00DD29BC">
              <w:t>(naziv poslodavca)</w:t>
            </w:r>
          </w:p>
        </w:tc>
      </w:tr>
      <w:tr w:rsidR="00A373F8" w:rsidRPr="007547C2" w14:paraId="61986D00" w14:textId="77777777" w:rsidTr="00A373F8">
        <w:trPr>
          <w:trHeight w:val="378"/>
          <w:jc w:val="center"/>
        </w:trPr>
        <w:tc>
          <w:tcPr>
            <w:tcW w:w="523" w:type="dxa"/>
          </w:tcPr>
          <w:p w14:paraId="5EA5B10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15864A0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5BD3474F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53638E3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2D52EE9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2B2D69E0" w14:textId="77777777" w:rsidTr="00A373F8">
        <w:trPr>
          <w:trHeight w:val="361"/>
          <w:jc w:val="center"/>
        </w:trPr>
        <w:tc>
          <w:tcPr>
            <w:tcW w:w="523" w:type="dxa"/>
          </w:tcPr>
          <w:p w14:paraId="2F9A77C9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53F22B3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0C71BF7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02CB1F30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4578179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7765A4A4" w14:textId="77777777" w:rsidTr="00A373F8">
        <w:trPr>
          <w:trHeight w:val="361"/>
          <w:jc w:val="center"/>
        </w:trPr>
        <w:tc>
          <w:tcPr>
            <w:tcW w:w="523" w:type="dxa"/>
          </w:tcPr>
          <w:p w14:paraId="08439071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308FF4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B35A0BB" w14:textId="77777777" w:rsidR="00A373F8" w:rsidRPr="007547C2" w:rsidRDefault="00A373F8" w:rsidP="00B30E78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363F54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6CC5B2B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11CD1E88" w14:textId="77777777" w:rsidTr="00A373F8">
        <w:trPr>
          <w:trHeight w:val="361"/>
          <w:jc w:val="center"/>
        </w:trPr>
        <w:tc>
          <w:tcPr>
            <w:tcW w:w="523" w:type="dxa"/>
          </w:tcPr>
          <w:p w14:paraId="116A0E2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CADE1A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5B5DA2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C7F870D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536CD8F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41D08DD0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82B9B7" w14:textId="77777777" w:rsidR="006B0024" w:rsidRDefault="006B0024">
      <w:r>
        <w:separator/>
      </w:r>
    </w:p>
  </w:endnote>
  <w:endnote w:type="continuationSeparator" w:id="0">
    <w:p w14:paraId="4731EEAC" w14:textId="77777777" w:rsidR="006B0024" w:rsidRDefault="006B0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2EB0CB" w14:textId="77777777" w:rsidR="006B0024" w:rsidRDefault="006B0024">
      <w:r>
        <w:separator/>
      </w:r>
    </w:p>
  </w:footnote>
  <w:footnote w:type="continuationSeparator" w:id="0">
    <w:p w14:paraId="3AE352E3" w14:textId="77777777" w:rsidR="006B0024" w:rsidRDefault="006B00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4544"/>
    <w:rsid w:val="000379B8"/>
    <w:rsid w:val="000403C3"/>
    <w:rsid w:val="00040C39"/>
    <w:rsid w:val="0005787C"/>
    <w:rsid w:val="000640EA"/>
    <w:rsid w:val="00074ECB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61929"/>
    <w:rsid w:val="001649F9"/>
    <w:rsid w:val="00166B99"/>
    <w:rsid w:val="00167673"/>
    <w:rsid w:val="00167A0B"/>
    <w:rsid w:val="00170C6E"/>
    <w:rsid w:val="0017592B"/>
    <w:rsid w:val="001761F2"/>
    <w:rsid w:val="0018036C"/>
    <w:rsid w:val="001849D7"/>
    <w:rsid w:val="001904BC"/>
    <w:rsid w:val="00193D7D"/>
    <w:rsid w:val="0019507C"/>
    <w:rsid w:val="00195238"/>
    <w:rsid w:val="00196E40"/>
    <w:rsid w:val="001A0571"/>
    <w:rsid w:val="001A50E2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62C6"/>
    <w:rsid w:val="001E1B6A"/>
    <w:rsid w:val="001E1BCF"/>
    <w:rsid w:val="001E2A40"/>
    <w:rsid w:val="001E4E2A"/>
    <w:rsid w:val="001F1EDF"/>
    <w:rsid w:val="00200947"/>
    <w:rsid w:val="00202CA2"/>
    <w:rsid w:val="002035BF"/>
    <w:rsid w:val="00206DBA"/>
    <w:rsid w:val="00207A5D"/>
    <w:rsid w:val="0021061B"/>
    <w:rsid w:val="00211D76"/>
    <w:rsid w:val="002144BD"/>
    <w:rsid w:val="002151E2"/>
    <w:rsid w:val="00217F5D"/>
    <w:rsid w:val="002236DF"/>
    <w:rsid w:val="00226769"/>
    <w:rsid w:val="00230B5A"/>
    <w:rsid w:val="00232CE4"/>
    <w:rsid w:val="00233ACB"/>
    <w:rsid w:val="00233F21"/>
    <w:rsid w:val="00235CEA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B32B6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4C6F"/>
    <w:rsid w:val="002F6479"/>
    <w:rsid w:val="00302568"/>
    <w:rsid w:val="00315E5B"/>
    <w:rsid w:val="003305BD"/>
    <w:rsid w:val="0033158B"/>
    <w:rsid w:val="0034685F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6ED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05A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45E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E6259"/>
    <w:rsid w:val="005F248E"/>
    <w:rsid w:val="005F3D74"/>
    <w:rsid w:val="005F4EF4"/>
    <w:rsid w:val="006007A8"/>
    <w:rsid w:val="00611C20"/>
    <w:rsid w:val="006202D9"/>
    <w:rsid w:val="006262AE"/>
    <w:rsid w:val="00645258"/>
    <w:rsid w:val="0064607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0024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3E1F"/>
    <w:rsid w:val="006F47F9"/>
    <w:rsid w:val="006F5FA8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0C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903D60"/>
    <w:rsid w:val="00904629"/>
    <w:rsid w:val="00905E0C"/>
    <w:rsid w:val="0090780B"/>
    <w:rsid w:val="009110CE"/>
    <w:rsid w:val="00916FAC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50F9"/>
    <w:rsid w:val="00987082"/>
    <w:rsid w:val="00987F43"/>
    <w:rsid w:val="009971F9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65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7C08"/>
    <w:rsid w:val="00A50485"/>
    <w:rsid w:val="00A51F04"/>
    <w:rsid w:val="00A52672"/>
    <w:rsid w:val="00A5625B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5884"/>
    <w:rsid w:val="00AB598A"/>
    <w:rsid w:val="00AC2A45"/>
    <w:rsid w:val="00AC2D94"/>
    <w:rsid w:val="00AC2F3E"/>
    <w:rsid w:val="00AC6D02"/>
    <w:rsid w:val="00AC7BBB"/>
    <w:rsid w:val="00AD34E6"/>
    <w:rsid w:val="00AE0D64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3290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03D8D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3906"/>
    <w:rsid w:val="00C37E39"/>
    <w:rsid w:val="00C43F67"/>
    <w:rsid w:val="00C46A75"/>
    <w:rsid w:val="00C5079D"/>
    <w:rsid w:val="00C50C2F"/>
    <w:rsid w:val="00C511CB"/>
    <w:rsid w:val="00C544F5"/>
    <w:rsid w:val="00C55D58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0083"/>
    <w:rsid w:val="00CA5141"/>
    <w:rsid w:val="00CA6526"/>
    <w:rsid w:val="00CA77B2"/>
    <w:rsid w:val="00CA7E36"/>
    <w:rsid w:val="00CB5F30"/>
    <w:rsid w:val="00CB63D4"/>
    <w:rsid w:val="00CB63D5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12157"/>
    <w:rsid w:val="00E12559"/>
    <w:rsid w:val="00E13168"/>
    <w:rsid w:val="00E14D44"/>
    <w:rsid w:val="00E156D9"/>
    <w:rsid w:val="00E17AFD"/>
    <w:rsid w:val="00E22AF1"/>
    <w:rsid w:val="00E23326"/>
    <w:rsid w:val="00E301CB"/>
    <w:rsid w:val="00E305AC"/>
    <w:rsid w:val="00E31ADF"/>
    <w:rsid w:val="00E347CC"/>
    <w:rsid w:val="00E35EE4"/>
    <w:rsid w:val="00E42BD0"/>
    <w:rsid w:val="00E448E5"/>
    <w:rsid w:val="00E452FA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94ECB"/>
    <w:rsid w:val="00E957E9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5D4A"/>
    <w:rsid w:val="00F17540"/>
    <w:rsid w:val="00F2005B"/>
    <w:rsid w:val="00F21679"/>
    <w:rsid w:val="00F26C29"/>
    <w:rsid w:val="00F2707B"/>
    <w:rsid w:val="00F31E23"/>
    <w:rsid w:val="00F31FD4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1</TotalTime>
  <Pages>1</Pages>
  <Words>76</Words>
  <Characters>572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647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2025-06-09T10:49:00Z</dcterms:created>
  <dcterms:modified xsi:type="dcterms:W3CDTF">2025-06-09T10:49:00Z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